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14" w:rsidRDefault="00ED6414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w:pict>
          <v:rect id="shape_0" o:spid="_x0000_s1026" style="position:absolute;left:0;text-align:left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7" style="position:absolute;left:0;text-align:left;margin-left:.05pt;margin-top:.05pt;width:49.95pt;height:49.95pt;z-index:251659264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8" style="position:absolute;left:0;text-align:left;margin-left:0;margin-top:0;width:49.95pt;height:49.95pt;z-index:251660288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0;margin-top:0;width:50pt;height:50pt;z-index:251661312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46651150" r:id="rId7"/>
        </w:object>
      </w:r>
    </w:p>
    <w:p w:rsidR="00ED6414" w:rsidRDefault="00ED6414">
      <w:pPr>
        <w:jc w:val="center"/>
        <w:rPr>
          <w:sz w:val="16"/>
          <w:szCs w:val="16"/>
        </w:rPr>
      </w:pPr>
    </w:p>
    <w:p w:rsidR="00ED6414" w:rsidRDefault="00ED6414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ED6414" w:rsidRDefault="00ED6414">
      <w:pPr>
        <w:rPr>
          <w:color w:val="FF0000"/>
          <w:sz w:val="20"/>
          <w:szCs w:val="20"/>
        </w:rPr>
      </w:pPr>
    </w:p>
    <w:p w:rsidR="00ED6414" w:rsidRDefault="00ED6414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ED6414" w:rsidRDefault="00ED6414">
      <w:pPr>
        <w:jc w:val="center"/>
        <w:rPr>
          <w:bCs/>
          <w:sz w:val="40"/>
          <w:szCs w:val="40"/>
        </w:rPr>
      </w:pPr>
    </w:p>
    <w:p w:rsidR="00ED6414" w:rsidRDefault="00ED641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ED6414" w:rsidRPr="00D32223" w:rsidRDefault="00ED6414">
      <w:pPr>
        <w:ind w:right="4959"/>
        <w:jc w:val="both"/>
      </w:pPr>
    </w:p>
    <w:p w:rsidR="00ED6414" w:rsidRDefault="00ED6414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 на 2021–2028 роки</w:t>
      </w:r>
    </w:p>
    <w:p w:rsidR="00ED6414" w:rsidRPr="00D32223" w:rsidRDefault="00ED6414">
      <w:pPr>
        <w:spacing w:line="360" w:lineRule="auto"/>
        <w:jc w:val="both"/>
        <w:rPr>
          <w:sz w:val="16"/>
          <w:szCs w:val="16"/>
        </w:rPr>
      </w:pPr>
    </w:p>
    <w:p w:rsidR="00ED6414" w:rsidRDefault="00ED64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статтею 26 Закону України «Про місцеве самоврядування в Україні», у зв’язку із зверненням Управління Служби безпеки України у Волинській області, міська рада </w:t>
      </w:r>
    </w:p>
    <w:p w:rsidR="00ED6414" w:rsidRPr="00D32223" w:rsidRDefault="00ED6414">
      <w:pPr>
        <w:jc w:val="both"/>
        <w:rPr>
          <w:sz w:val="28"/>
          <w:szCs w:val="28"/>
        </w:rPr>
      </w:pPr>
    </w:p>
    <w:p w:rsidR="00ED6414" w:rsidRDefault="00ED6414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D6414" w:rsidRPr="00D32223" w:rsidRDefault="00ED6414">
      <w:pPr>
        <w:jc w:val="both"/>
        <w:rPr>
          <w:sz w:val="28"/>
          <w:szCs w:val="28"/>
        </w:rPr>
      </w:pPr>
    </w:p>
    <w:p w:rsidR="00ED6414" w:rsidRDefault="00ED64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від 25.02.2026 № 89/93, від 30.03.2026 № 90/84, від 27.05.2026 № 94/95, від 24.06.2026 № 95/125, виклавши паспорт Програми, додатки 1 та 2 до Програми в новій редакції (додаються).</w:t>
      </w:r>
    </w:p>
    <w:p w:rsidR="00ED6414" w:rsidRDefault="00ED64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першого заступника міського голови Ірину Чебелюк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ED6414" w:rsidRPr="00D32223" w:rsidRDefault="00ED6414">
      <w:pPr>
        <w:ind w:firstLine="567"/>
        <w:jc w:val="both"/>
        <w:rPr>
          <w:sz w:val="16"/>
          <w:szCs w:val="16"/>
        </w:rPr>
      </w:pPr>
    </w:p>
    <w:p w:rsidR="00ED6414" w:rsidRPr="00D32223" w:rsidRDefault="00ED6414">
      <w:pPr>
        <w:ind w:firstLine="567"/>
        <w:jc w:val="both"/>
        <w:rPr>
          <w:sz w:val="16"/>
          <w:szCs w:val="16"/>
        </w:rPr>
      </w:pPr>
    </w:p>
    <w:p w:rsidR="00ED6414" w:rsidRDefault="00ED6414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Катерина ШКЛЬОДА</w:t>
      </w:r>
    </w:p>
    <w:p w:rsidR="00ED6414" w:rsidRPr="00D32223" w:rsidRDefault="00ED6414">
      <w:pPr>
        <w:rPr>
          <w:sz w:val="16"/>
          <w:szCs w:val="16"/>
        </w:rPr>
      </w:pPr>
    </w:p>
    <w:p w:rsidR="00ED6414" w:rsidRPr="00D32223" w:rsidRDefault="00ED6414">
      <w:pPr>
        <w:rPr>
          <w:sz w:val="16"/>
          <w:szCs w:val="16"/>
        </w:rPr>
      </w:pPr>
    </w:p>
    <w:p w:rsidR="00ED6414" w:rsidRDefault="00ED6414">
      <w:pPr>
        <w:ind w:right="5385"/>
        <w:jc w:val="both"/>
      </w:pPr>
      <w:r>
        <w:t>Юрченко 741 114</w:t>
      </w:r>
    </w:p>
    <w:sectPr w:rsidR="00ED6414" w:rsidSect="00681943">
      <w:headerReference w:type="default" r:id="rId8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414" w:rsidRDefault="00ED6414" w:rsidP="00681943">
      <w:r>
        <w:separator/>
      </w:r>
    </w:p>
  </w:endnote>
  <w:endnote w:type="continuationSeparator" w:id="0">
    <w:p w:rsidR="00ED6414" w:rsidRDefault="00ED6414" w:rsidP="00681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414" w:rsidRDefault="00ED6414" w:rsidP="00681943">
      <w:r>
        <w:separator/>
      </w:r>
    </w:p>
  </w:footnote>
  <w:footnote w:type="continuationSeparator" w:id="0">
    <w:p w:rsidR="00ED6414" w:rsidRDefault="00ED6414" w:rsidP="00681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14" w:rsidRDefault="00ED6414">
    <w:pPr>
      <w:pStyle w:val="Header"/>
      <w:jc w:val="center"/>
    </w:pPr>
  </w:p>
  <w:p w:rsidR="00ED6414" w:rsidRDefault="00ED641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D6414" w:rsidRDefault="00ED641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F0"/>
    <w:rsid w:val="00326B3C"/>
    <w:rsid w:val="00681943"/>
    <w:rsid w:val="006F4830"/>
    <w:rsid w:val="00924EF0"/>
    <w:rsid w:val="00A756B3"/>
    <w:rsid w:val="00B2370B"/>
    <w:rsid w:val="00D32223"/>
    <w:rsid w:val="00E24377"/>
    <w:rsid w:val="00ED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6B3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56B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56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56B3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756B3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756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756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A756B3"/>
  </w:style>
  <w:style w:type="character" w:customStyle="1" w:styleId="FontStyle13">
    <w:name w:val="Font Style13"/>
    <w:uiPriority w:val="99"/>
    <w:rsid w:val="00A756B3"/>
    <w:rPr>
      <w:rFonts w:ascii="Times New Roman" w:hAnsi="Times New Roman"/>
      <w:sz w:val="26"/>
    </w:rPr>
  </w:style>
  <w:style w:type="character" w:customStyle="1" w:styleId="1">
    <w:name w:val="Гіперпосилання1"/>
    <w:uiPriority w:val="99"/>
    <w:rsid w:val="00A756B3"/>
    <w:rPr>
      <w:color w:val="000080"/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756B3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756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DefaultParagraphFont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DefaultParagraphFont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DefaultParagraphFont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DefaultParagraphFont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756B3"/>
    <w:pPr>
      <w:spacing w:after="120"/>
    </w:pPr>
  </w:style>
  <w:style w:type="character" w:customStyle="1" w:styleId="BodyTextChar2">
    <w:name w:val="Body Text Char2"/>
    <w:basedOn w:val="DefaultParagraphFont"/>
    <w:link w:val="BodyText"/>
    <w:uiPriority w:val="99"/>
    <w:semiHidden/>
    <w:rsid w:val="005F4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Pr>
      <w:rFonts w:cs="Lucida Sans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pPr>
      <w:suppressLineNumbers/>
    </w:pPr>
    <w:rPr>
      <w:rFonts w:cs="Lucida Sans"/>
    </w:rPr>
  </w:style>
  <w:style w:type="paragraph" w:customStyle="1" w:styleId="user">
    <w:name w:val="Заголовок (user)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Normal"/>
    <w:uiPriority w:val="99"/>
    <w:pPr>
      <w:suppressLineNumbers/>
    </w:pPr>
    <w:rPr>
      <w:rFonts w:cs="Lucida Sans"/>
    </w:rPr>
  </w:style>
  <w:style w:type="paragraph" w:customStyle="1" w:styleId="tj">
    <w:name w:val="tj"/>
    <w:basedOn w:val="Normal"/>
    <w:uiPriority w:val="99"/>
    <w:rsid w:val="00A756B3"/>
    <w:pPr>
      <w:spacing w:beforeAutospacing="1" w:afterAutospacing="1"/>
    </w:pPr>
    <w:rPr>
      <w:lang w:val="ru-RU"/>
    </w:rPr>
  </w:style>
  <w:style w:type="paragraph" w:customStyle="1" w:styleId="a1">
    <w:name w:val="Верхній і нижній колонтитули"/>
    <w:basedOn w:val="Normal"/>
    <w:uiPriority w:val="99"/>
  </w:style>
  <w:style w:type="paragraph" w:customStyle="1" w:styleId="user1">
    <w:name w:val="Верхній і нижній колонтитули (user)"/>
    <w:basedOn w:val="Normal"/>
    <w:uiPriority w:val="99"/>
  </w:style>
  <w:style w:type="paragraph" w:styleId="Header">
    <w:name w:val="header"/>
    <w:basedOn w:val="Normal"/>
    <w:link w:val="HeaderChar"/>
    <w:uiPriority w:val="99"/>
    <w:rsid w:val="00A756B3"/>
    <w:pPr>
      <w:tabs>
        <w:tab w:val="center" w:pos="4819"/>
        <w:tab w:val="right" w:pos="9639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5F4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756B3"/>
    <w:pPr>
      <w:tabs>
        <w:tab w:val="center" w:pos="4819"/>
        <w:tab w:val="right" w:pos="9639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5F4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A756B3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0">
    <w:name w:val="Абзац списка1"/>
    <w:basedOn w:val="Normal"/>
    <w:uiPriority w:val="99"/>
    <w:rsid w:val="00A756B3"/>
    <w:pPr>
      <w:spacing w:after="200"/>
      <w:ind w:left="720"/>
    </w:pPr>
    <w:rPr>
      <w:bCs/>
      <w:sz w:val="28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A756B3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rsid w:val="005F4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56B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1219</Words>
  <Characters>696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kruchevska</cp:lastModifiedBy>
  <cp:revision>7</cp:revision>
  <cp:lastPrinted>2022-05-30T14:19:00Z</cp:lastPrinted>
  <dcterms:created xsi:type="dcterms:W3CDTF">2026-06-22T08:05:00Z</dcterms:created>
  <dcterms:modified xsi:type="dcterms:W3CDTF">2026-07-27T06:53:00Z</dcterms:modified>
</cp:coreProperties>
</file>