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 надання  Луцькій міській територіальній</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громаді, від імені якої діє Луцька міська рада</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(землекористувач ПП «ЕФЕКТ»), дозволу  на</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розроблення проєкту землеустрою щодо  від-</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ведення земельної  ділянки  (зміни  цільового</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призначення)  для  будівництва та обслугову-</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вання   нежитлового  приміщення  (03.10)  на</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вул. Електроапаратній, 3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Розглянувши заяву ПРИВАТНОГО ПІДПРИЄМСТВА «ЕФЕКТ»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адміністративного корпусу (03.02 – для будівництва та обслуговування будівель закладів освіти)» на «для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вул. Електроапаратній, 3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ПРИВАТНОГО ПІДПРИЄМСТВА «ЕФЕКТ» на об’єкт нерухомого майна на вул. Електроапаратній, 3 у м. Луцьку: свідоцтво від 16.02.2024 за № 203, відповідно до якого право власності на нежитлове приміщення зареєстровано в Державному реєстрі речових прав на нерухоме майно 16.02.2024, номер відомостей про речове право: 53730756, технічний паспорт на об'єкт нерухомого майна від 24.02.2025, враховуючи рішення Луцької міської ради від 31.03.2023 № 43/16 «Про затвердження технічної документації із землеустрою щодо поділу та об’єднання земельних ділянок комунальної власності на вул. Електроапаратній, 3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номером 0710100000:34:069:0159 зареєстровано у Державному реєстрі речових прав на нерухоме майно від 06.04.2023, номер відомостей про речове право: 49868828, витяг з протоколу пленарного засідання 70-ї сесії Луцької міської ради VIII скликання від 29.01.2025, витяг з протоколу пленарного засідання 80-ї сесії Луцької міської ради VIII скликання від 27.08.2025, витяг з протоколу пленарного засідання 87-ї сесії Луцької міської ради VIII скликання від 28.01.2026, витяг з протоколу пленарного засідання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92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-ї сесії Луцької міської ради VIII скликання від 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.2026, 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8"/>
          <w:szCs w:val="28"/>
        </w:rPr>
      </w:pPr>
      <w:r>
        <w:rPr>
          <w:sz w:val="28"/>
          <w:szCs w:val="28"/>
        </w:rPr>
      </w:r>
    </w:p>
    <w:p>
      <w:pPr>
        <w:pStyle w:val="Normal"/>
        <w:rPr>
          <w:sz w:val="28"/>
          <w:szCs w:val="28"/>
        </w:rPr>
      </w:pPr>
      <w:r>
        <w:rPr>
          <w:sz w:val="28"/>
          <w:szCs w:val="28"/>
        </w:rPr>
        <w:t>ВИРІШИЛА: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sz w:val="28"/>
          <w:szCs w:val="28"/>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1. Надати Луцькій міській територіальній громаді, від імені якої діє Луцька міська рада (землекористувач ПРИВАТНЕ ПІДПРИЄМСТВО «ЕФЕКТ»), дозвіл на розроблення проєкту землеустрою щодо відведення земельної ділянки на вул. Електроапаратній, 3 у м. Луцьку, площею 0,1108 га з кадастровим номером 0710100000:34:069:0159 із зміною цільового призначення з «для обслуговування адміністративного корпусу (03.02 – для будівництва та обслуговування будівель закладів освіти)» на «для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 </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675" w:right="567" w:gutter="0" w:header="0" w:top="719" w:footer="0" w:bottom="223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16319b"/>
    <w:pPr>
      <w:keepNext w:val="true"/>
      <w:spacing w:before="240" w:after="120"/>
    </w:pPr>
    <w:rPr>
      <w:rFonts w:eastAsia="Microsoft YaHei" w:cs="Arial"/>
      <w:szCs w:val="28"/>
    </w:rPr>
  </w:style>
  <w:style w:type="paragraph" w:styleId="Style15">
    <w:name w:val="Body Text"/>
    <w:basedOn w:val="Normal"/>
    <w:link w:val="BodyTextChar"/>
    <w:uiPriority w:val="99"/>
    <w:rsid w:val="0016319b"/>
    <w:pPr>
      <w:spacing w:lineRule="auto" w:line="276" w:before="0" w:after="140"/>
    </w:pPr>
    <w:rPr/>
  </w:style>
  <w:style w:type="paragraph" w:styleId="Style16">
    <w:name w:val="List"/>
    <w:basedOn w:val="Style15"/>
    <w:uiPriority w:val="99"/>
    <w:rsid w:val="0016319b"/>
    <w:pPr/>
    <w:rPr>
      <w:rFonts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9"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540</TotalTime>
  <Application>LibreOffice/7.4.0.3$Windows_X86_64 LibreOffice_project/f85e47c08ddd19c015c0114a68350214f7066f5a</Application>
  <AppVersion>15.0000</AppVersion>
  <Pages>2</Pages>
  <Words>588</Words>
  <Characters>3976</Characters>
  <CharactersWithSpaces>4724</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2026-04-07T14:57:41Z</cp:lastPrinted>
  <dcterms:modified xsi:type="dcterms:W3CDTF">2026-08-14T12:03:08Z</dcterms:modified>
  <cp:revision>203</cp:revision>
  <dc:subject/>
  <dc:title> </dc:title>
</cp:coreProperties>
</file>

<file path=docProps/custom.xml><?xml version="1.0" encoding="utf-8"?>
<Properties xmlns="http://schemas.openxmlformats.org/officeDocument/2006/custom-properties" xmlns:vt="http://schemas.openxmlformats.org/officeDocument/2006/docPropsVTypes"/>
</file>