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655165876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9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046" w:hanging="0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Про прийняття в комунальну власність земельної ділянки площею 0,0890 га у с. Тарасове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Луцького району Волинської області</w:t>
      </w:r>
    </w:p>
    <w:p>
      <w:pPr>
        <w:pStyle w:val="Normal"/>
        <w:widowControl w:val="false"/>
        <w:rPr>
          <w:rFonts w:ascii="Times New Roman" w:hAnsi="Times New Roman"/>
          <w:spacing w:val="4"/>
          <w:sz w:val="16"/>
          <w:szCs w:val="16"/>
          <w:lang w:val="uk-UA"/>
        </w:rPr>
      </w:pPr>
      <w:r>
        <w:rPr>
          <w:spacing w:val="4"/>
          <w:sz w:val="16"/>
          <w:szCs w:val="16"/>
          <w:lang w:val="uk-UA"/>
        </w:rPr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Розглянувши заяву громадянина Боренька Руслана Андрійовича про добровільну відмову від земельної ділянки площею 0,0890 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з кадастровим номером 072288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1000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:03:001:0721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с. Тарасове Луцького району Волинської області для забезпечення доїзду до суміжних земельних ділянок з кадастровими номерами: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072288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1000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:03:001: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0711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072288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1000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:03:001: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0712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072288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1000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:03:001: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0715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072288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1000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:03:001: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0716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072288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1000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:03:001: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0717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072288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1000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:03:001: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0718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072288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1000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:03:001: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0784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072288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1000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:03:001: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0785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072288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1000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:03:001: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0786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072288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1000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:03:001: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0787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072288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1000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:03:001: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 xml:space="preserve">0788,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072288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1000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:03:001: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0790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витяг з Державного реєстру речових прав, відповідно до якого право власності громадянина Боренька Руслана Андрійовича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072288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1000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:03:001:0721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зареєстровано у Державному реєстрі речових прав від 15.09.2025, номер відомостей про речове право/право власності: 61574229, витяг з Державного земельного кадастру про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072288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1000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:03:001:0721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від 25.08.2026 № НВ-0001509932026,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кер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уючись статтями 12, 90, 140, 142 Земельного кодексу України, статтями 4, 6 Закону України «Про державну реєстрацію речових прав на нерухоме майно та їх обтяжень», Законом України «Про Державний земельний кадастр», Законом України «Про адміністративну процедуру», постановою Кабінету Міністрів України від 17.10.2012 № 1051 «Про затвердження Порядку ведення Державного земельного кадастру», постановою Верховної Ради України </w:t>
      </w:r>
      <w:bookmarkStart w:id="0" w:name="_GoBack"/>
      <w:bookmarkEnd w:id="0"/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від 17.07.2020 № 807-ІХ «Про утворення та ліквідацію районів»,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, статтями 26, 59 та пунктом 6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розділу V Прикінцевих та перехідних положень Закону України «Про місцеве самоврядування в Україні», міська рада,</w:t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1. Надати згоду на прийняття в комунальну власність Луцької міської територіальної громади земельної ділянки площею 0,0890 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072288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1000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:03:001:0721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для будівництва і обслуговування житлового будинку, господарських будівель і споруд (присадибна ділянка) (02.01) у с. Тарасове Луцького району Волинської області, яка належить на праві приватної власності громадянину Бореньку Руслану Андрійовичу.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2. Зобов’язати громадянина Боренька Руслана Андрійовича в тримісячний термін укласти з міською радою угоду про безоплатну передачу земельної ділянки площею 0,0890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072288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1000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:03:001:0721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3. Витрати по здійсненню нотаріального посвідчення угоди,                     зазначеної у пункті 2 рішення покласти на громадянина Боренька Руслана Андрійовича.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державної реєстрації права комунальної власності на земельну ділянку площею 0,0890 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072288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1000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:03:001:0721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5. У разі, якщо одна із сторін впродовж трьох календарних місяців з моменту прийняття рішення не підписала угоду про безоплатну передачу земельної ділянки, це рішення буде відкликане.</w:t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lang w:val="uk-UA"/>
        </w:rPr>
        <w:t>6. 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tabs>
          <w:tab w:val="clear" w:pos="709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Секретар міської ради                                    </w:t>
      </w:r>
      <w:r>
        <w:rPr>
          <w:sz w:val="28"/>
          <w:szCs w:val="28"/>
        </w:rPr>
        <w:t xml:space="preserve">               </w:t>
      </w:r>
      <w:r>
        <w:rPr>
          <w:spacing w:val="0"/>
          <w:sz w:val="28"/>
          <w:szCs w:val="28"/>
          <w:lang w:val="uk-UA"/>
        </w:rPr>
        <w:t>Андрій РАЗУМОВСЬКИЙ</w:t>
      </w:r>
    </w:p>
    <w:p>
      <w:pPr>
        <w:pStyle w:val="Normal"/>
        <w:widowControl w:val="false"/>
        <w:ind w:right="-868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right="-868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false"/>
        <w:bidi w:val="0"/>
        <w:spacing w:lineRule="auto" w:line="240" w:before="0" w:after="0"/>
        <w:ind w:left="0" w:right="0" w:hanging="0"/>
        <w:jc w:val="both"/>
        <w:rPr>
          <w:sz w:val="28"/>
          <w:szCs w:val="28"/>
        </w:rPr>
      </w:pPr>
      <w:r>
        <w:rPr>
          <w:rFonts w:eastAsia="SimSun;宋体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2"/>
          <w:sz w:val="24"/>
          <w:szCs w:val="28"/>
          <w:highlight w:val="white"/>
          <w:u w:val="none"/>
          <w:shd w:fill="FFFFFF" w:val="clear"/>
          <w:lang w:val="uk-UA" w:eastAsia="zh-CN" w:bidi="hi-IN"/>
        </w:rPr>
        <w:t>Гула 777 873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1"/>
  <w:embedSystemFonts/>
  <w:defaultTabStop w:val="709"/>
  <w:autoHyphenation w:val="true"/>
  <w:compat>
    <w:compatSetting w:name="compatibilityMode" w:uri="http://schemas.microsoft.com/office/word" w:val="12"/>
  </w:compat>
  <w:hyphenationZone w:val="360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Style18" w:default="1">
    <w:name w:val="Без маркерів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2134</TotalTime>
  <Application>LibreOffice/7.1.2.2$Windows_X86_64 LibreOffice_project/8a45595d069ef5570103caea1b71cc9d82b2aae4</Application>
  <AppVersion>15.0000</AppVersion>
  <Pages>2</Pages>
  <Words>459</Words>
  <Characters>3316</Characters>
  <CharactersWithSpaces>3912</CharactersWithSpaces>
  <Paragraphs>15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2026-08-25T15:20:31Z</cp:lastPrinted>
  <dcterms:modified xsi:type="dcterms:W3CDTF">2026-08-27T12:55:21Z</dcterms:modified>
  <cp:revision>427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