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873977044" r:id="rId2"/>
        </w:object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 xml:space="preserve">________________                                        </w:t>
      </w:r>
      <w:r>
        <w:rPr>
          <w:sz w:val="24"/>
          <w:lang w:val="uk-UA"/>
        </w:rPr>
        <w:t xml:space="preserve">м. </w:t>
      </w:r>
      <w:r>
        <w:rPr>
          <w:sz w:val="24"/>
        </w:rPr>
        <w:t>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Про надання згоди ПрАТ «СКФ УКРАЇНА»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на    передачу   в   суборенду   ПрАТ «ВГП»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орендованої  земельної  ділянки  для  будів-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ництва  та   обслуговування  зони  технічної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інфраструктури  (11.02)   на   вул. Виробни-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чій, 34 у м. Луцьку (площею 1,8524 га)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Розглянувши заяву ПРИВАТНОГО АКЦІОНЕРНОГО ТОВАРИСТВА «СКФ УКРАЇНА» та ПРИВАТНОГО АКЦІОНЕРНОГО ТОВАРИСТВА «ВГП» щодо надання згоди на передачу орендованої земельної ділянки в суборенду для будівництва та обслуговування зони технічної інфраструктури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 на вул. Виробничій, 34 у м. Луцьку, витяг з Державного земельного кадастру про земельну ділянку від 09.07.2026</w:t>
        <w:br/>
        <w:t>№ НВ-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en-US" w:eastAsia="zh-CN" w:bidi="ar-SA"/>
        </w:rPr>
        <w:t>9973144602026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 xml:space="preserve">, план земельної ділянки, що передається в суборенду на вул. Виробничій, 34 у м. Луцьку погоджений орендарем та суборендарем, договір користування технологічною естакадою від 02.09.2026, відповідно до якого ПРИВАТНИМ АКЦІОНЕРНИМ ТОВАРИСТВОМ «СКФ УКРАЇНА» передано в оренду ПРИВАТНОМУ АКЦІОНЕРНОМУ ТОВАРИСТВУ «ВГП» технологічну естакаду на вул. Виробничій, 34 у м. Луцьку, враховуючи договір оренди землі, укладений між Луцькою міською радою та ПРИВАТНИМ АКЦІОНЕРНИМ ТОВАРИСТВОМ «СКФ УКРАЇНА» від 24.02.2015 (право оренди на земельну ділянку зареєстровано у Державному реєстрі речових прав на нерухоме майно від 02.04.2015, номер запису про інше речове право: 9270958),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поновлений додатковою угодою № 1 про поновлення договору оренди землі від 30.12.2025 (реєстрація змін до іншого речового права на земельну ділянку в Державному реєстрі речових прав на нерухоме майно від 30.12.2025), 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 xml:space="preserve">керуючись статтями 12, 93, 96, 122 Земельного кодексу України, статтею 8 Закону України «Про оренду землі», статтями 26, 33 Закону України «Про місцеве самоврядування в Україні», Законом України «Про адміністративну процедуру»,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Законом України «Про адміністративні послуги»,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 xml:space="preserve">1. Надати згоду ПРИВАТНОМУ АКЦІОНЕРНОМУ ТОВАРИСТВУ «СКФ УКРАЇНА» на передачу орендованої земельної ділянки площею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en-US" w:eastAsia="zh-CN" w:bidi="ar-SA"/>
        </w:rPr>
        <w:t>1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,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en-US" w:eastAsia="zh-CN" w:bidi="ar-SA"/>
        </w:rPr>
        <w:t>8524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 га з кадастровим номером 0710100000:32:110:00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en-US" w:eastAsia="zh-CN" w:bidi="ar-SA"/>
        </w:rPr>
        <w:t>03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 xml:space="preserve"> на вул. Виробничій, 34 у м. Луцьку, в суборенду ПРИВАТНОМУ АКЦІОНЕРНОМУ ТОВАРИСТВУ «ВГП» строком до 02 квітня 2035 року для будівництва та обслуговування зони технічної інфраструктури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2. Зобов’язати ПРИВАТНЕ АКЦІОНЕРНЕ ТОВАРИСТВО «СКФ УКРАЇНА» та ПРИВАТНЕ АКЦІОНЕРНЕ ТОВАРИСТВО «ВГП» укласти договір суборенди землі на вказаних в рішенні умовах,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 xml:space="preserve">3. Передбачити, що умови договору суборенди землі, укладеного між ПРИВАТНИМ АКЦІОНЕРНИМ ТОВАРИСТВОМ «СКФ УКРАЇНА» та ПРИВАТНИМ АКЦІОНЕРНИМ ТОВАРИСТВОМ «ВГП», повинні обмежуватись та не повинні суперечити умовам договору оренди землі на земельну ділянку площею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en-US" w:eastAsia="zh-CN" w:bidi="ar-SA"/>
        </w:rPr>
        <w:t>1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,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en-US" w:eastAsia="zh-CN" w:bidi="ar-SA"/>
        </w:rPr>
        <w:t>8524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 га з кадастровим номером 0710100000:32:110:00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en-US" w:eastAsia="zh-CN" w:bidi="ar-SA"/>
        </w:rPr>
        <w:t>03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 xml:space="preserve"> на вул. Виробничій, 34 у м. Луцьку, укладеному між Луцькою міською радою та ПРИВАТНИМ АКЦІОНЕРНИМ ТОВАРИСТВОМ «СКФ УКРАЇНА» від 24.02.2015 (право оренди на земельну ділянку зареєстровано у Державному реєстрі речових прав на нерухоме майно від 02.04.2015, номер запису про інше речове право: 9270958),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поновленому додатковою угодою № 1 про поновлення договору оренди землі від 30.12.2025 (реєстрація змін до іншого речового права на земельну ділянку в Державному реєстрі речових прав на нерухоме майно від 30.12.2025)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4. Зобов’язати ПРИВАТНЕ АКЦІОНЕРНЕ ТОВАРИСТВО «ВГП»: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4.1. Зареєструвати право суборенди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>5. У разі, якщо ПРИВАТНИМ АКЦІОНЕРНИМ ТОВАРИСТВОМ «СКФ УКРАЇНА» та ПРИВАТНИМ АКЦІОНЕРНИМ ТОВАРИСТВОМ «ВГП» не підписано договір суборенди землі впродовж шести календарних місяців з моменту прийняття рішення, воно буде відкликане.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6.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bidi w:val="0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Секретар міської ради                                                                      Андрій РАЗУМОВСЬКИЙ</w:t>
      </w:r>
    </w:p>
    <w:p>
      <w:pPr>
        <w:pStyle w:val="Normal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4"/>
          <w:szCs w:val="24"/>
          <w:highlight w:val="white"/>
          <w:u w:val="none"/>
          <w:shd w:fill="FFFFFF" w:val="clear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701" w:right="567" w:gutter="0" w:header="0" w:top="567" w:footer="0" w:bottom="1816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WW8Num3ztrue" w:customStyle="1">
    <w:name w:val="WW-WW8Num3ztrue"/>
    <w:uiPriority w:val="99"/>
    <w:qFormat/>
    <w:rsid w:val="00ab7025"/>
    <w:rPr/>
  </w:style>
  <w:style w:type="character" w:styleId="WWWW8Num3ztrue1" w:customStyle="1">
    <w:name w:val="WW-WW8Num3ztrue1"/>
    <w:uiPriority w:val="99"/>
    <w:qFormat/>
    <w:rsid w:val="00ab7025"/>
    <w:rPr/>
  </w:style>
  <w:style w:type="character" w:styleId="WWWW8Num3ztrue2" w:customStyle="1">
    <w:name w:val="WW-WW8Num3ztrue2"/>
    <w:uiPriority w:val="99"/>
    <w:qFormat/>
    <w:rsid w:val="00ab7025"/>
    <w:rPr/>
  </w:style>
  <w:style w:type="character" w:styleId="WWWW8Num3ztrue3" w:customStyle="1">
    <w:name w:val="WW-WW8Num3ztrue3"/>
    <w:uiPriority w:val="99"/>
    <w:qFormat/>
    <w:rsid w:val="00ab7025"/>
    <w:rPr/>
  </w:style>
  <w:style w:type="character" w:styleId="WWWW8Num3ztrue4" w:customStyle="1">
    <w:name w:val="WW-WW8Num3ztrue4"/>
    <w:uiPriority w:val="99"/>
    <w:qFormat/>
    <w:rsid w:val="00ab7025"/>
    <w:rPr/>
  </w:style>
  <w:style w:type="character" w:styleId="WWWW8Num3ztrue5" w:customStyle="1">
    <w:name w:val="WW-WW8Num3ztrue5"/>
    <w:uiPriority w:val="99"/>
    <w:qFormat/>
    <w:rsid w:val="00ab7025"/>
    <w:rPr/>
  </w:style>
  <w:style w:type="character" w:styleId="WWWW8Num3ztrue6" w:customStyle="1">
    <w:name w:val="WW-WW8Num3ztrue6"/>
    <w:uiPriority w:val="99"/>
    <w:qFormat/>
    <w:rsid w:val="00ab7025"/>
    <w:rPr/>
  </w:style>
  <w:style w:type="character" w:styleId="1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4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Style15">
    <w:name w:val="List"/>
    <w:basedOn w:val="Style14"/>
    <w:uiPriority w:val="99"/>
    <w:rsid w:val="00ab7025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ab7025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838</TotalTime>
  <Application>LibreOffice/7.4.0.3$Windows_X86_64 LibreOffice_project/f85e47c08ddd19c015c0114a68350214f7066f5a</Application>
  <AppVersion>15.0000</AppVersion>
  <Pages>2</Pages>
  <Words>635</Words>
  <Characters>4170</Characters>
  <CharactersWithSpaces>4959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dcterms:modified xsi:type="dcterms:W3CDTF">2026-09-10T12:04:07Z</dcterms:modified>
  <cp:revision>163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