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1449095689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Яремчука Назарія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0,10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Яремчука Назарія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23.09.2026 № 1246-П/2026,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Яремчука Назарія</w:t>
      </w:r>
      <w:r>
        <w:rPr>
          <w:sz w:val="28"/>
          <w:szCs w:val="28"/>
        </w:rPr>
        <w:t xml:space="preserve"> у м. Луцьку, орієнтовною площею 0,10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Яремчука Назарія </w:t>
      </w:r>
      <w:r>
        <w:rPr>
          <w:szCs w:val="28"/>
        </w:rPr>
        <w:t xml:space="preserve">у м. Луцьку, орієнтовною площею 0,10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363</TotalTime>
  <Application>LibreOffice/7.6.4.1$Windows_X86_64 LibreOffice_project/e19e193f88cd6c0525a17fb7a176ed8e6a3e2aa1</Application>
  <AppVersion>15.0000</AppVersion>
  <Pages>2</Pages>
  <Words>396</Words>
  <Characters>2665</Characters>
  <CharactersWithSpaces>3206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2026-09-23T17:01:16Z</dcterms:modified>
  <cp:revision>88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