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91781301"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Про надання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громадянину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Юхимцю Т.М.</w:t>
      </w:r>
    </w:p>
    <w:p>
      <w:pPr>
        <w:pStyle w:val="Normal"/>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на умовах оренди  земельної ділянки  для</w:t>
      </w:r>
    </w:p>
    <w:p>
      <w:pPr>
        <w:pStyle w:val="Normal"/>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будівництва  та  обслуговування складсь-</w:t>
      </w:r>
    </w:p>
    <w:p>
      <w:pPr>
        <w:pStyle w:val="Normal"/>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ких   приміщень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03</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10</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на  вул. Андрія</w:t>
      </w:r>
    </w:p>
    <w:p>
      <w:pPr>
        <w:pStyle w:val="Normal"/>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Марцинюка, 35 у м. Луцьку</w:t>
      </w:r>
    </w:p>
    <w:p>
      <w:pPr>
        <w:pStyle w:val="Normal"/>
        <w:widowControl w:val="false"/>
        <w:rPr>
          <w:rFonts w:ascii="Times New Roman" w:hAnsi="Times New Roman"/>
          <w:color w:val="C9211E"/>
          <w:spacing w:val="4"/>
          <w:sz w:val="26"/>
          <w:szCs w:val="26"/>
          <w:lang w:val="uk-UA"/>
        </w:rPr>
      </w:pPr>
      <w:r>
        <w:rPr>
          <w:color w:val="C9211E"/>
          <w:spacing w:val="4"/>
          <w:sz w:val="26"/>
          <w:szCs w:val="26"/>
          <w:lang w:val="uk-UA"/>
        </w:rPr>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Розглянувши заяву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громадянина</w:t>
      </w:r>
      <w:r>
        <w:rPr>
          <w:rFonts w:eastAsia="Times New Roman" w:cs="Times New Roman"/>
          <w:b/>
          <w:bCs/>
          <w:i w:val="false"/>
          <w:iCs w:val="false"/>
          <w:caps w:val="false"/>
          <w:smallCaps w:val="false"/>
          <w:color w:val="000000"/>
          <w:spacing w:val="-6"/>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Юхимця Тараса Миколайовича щодо надання на умовах оренди земельної ділянки на вул. Андрія Марцинюка, 35 у м. Луцьку для будівництва та обслуговування складських приміще</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нь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03</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10</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д</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auto" w:val="clear"/>
          <w:em w:val="none"/>
          <w:lang w:val="uk-UA" w:eastAsia="zh-CN" w:bidi="ar-SA"/>
        </w:rPr>
        <w:t xml:space="preserve">документи, що посвідчують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право власності громадянина Юхимця Тараса Миколайовича на об'єкт нерухомого майна на вул. Андрія Марцинюка, 35 у м. Луцьку: </w:t>
      </w: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договір купівлі-продажу від 01.04.2010 за № 487, відповідно до якого право власності на 57/100 части</w:t>
      </w: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н нежитлової будівлі холодного складу /В-1/ зареєстровано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від 07.05.2010, реєстраційний номер: 1981162, технічний паспорт на об’єкт нерухомого майна від 30.08.2011,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враховуючи договір оренди землі, укладений між Луцькою міською радою та громадянином Юхимцем Тарасом Миколайовичем, зареєстрований у Державному реєстрі земель від 17.05.2011 за № 071010004000034, поновлений додатковою угодою про поновлення договору оренди землі від 22.09.2016 (право оренди на земельну ділянку зареєстровано в Державному реєстрі речових прав на нерухоме майно 18.10.2016, номер запису про інше речове право: 17043259), строк дії якого закінчився, акт приймання-передачі земельної ділянки від 20.07.2026 (право оренди на земельну ділянку припинено в Державному реєстрі речових прав на нерухоме майно 22.07.2026), інформацію з Державного реєстру речових прав на нерухоме майно, відповідно до якої право власності Луцької міської територіальної громади, від ім</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ені якої діє Луцька міська рада, на земельну ділянку з кадастровим номером 0710100000:33</w:t>
      </w: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 xml:space="preserve">:010:0007 зареєстровано у Державному реєстрі речових прав на нерухоме майно від 18.10.2016, номер відомостей про речове право: 17042717,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витяг з Державного земельного кадастру про земельну ділянку від 22.09.2026 № НВ-9981299622026,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інформацію Головного управління Держгеокадастру у Волинській області від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12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10</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.2026 №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Ю</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316</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/0-</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333</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/0/6-26 щодо коду виду цільового призначення земельної ділянки,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Законом України «Про адміністративну процедуру», Законом України «Про адміністративні послуги»,</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ind w:left="0" w:right="0" w:firstLine="540"/>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1. Надати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громадянину</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Юхимцю Тарасові Миколайовичу земельну ділянку на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вул. Андрія Марцинюка, 35</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у м. Луцьку на умовах оренди строком на 10 років з дати укладення договору оренди землі площею 0,3055 га з кадастровим номером 0710100000:33:010:0007,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для будівництва та обслуговування складських приміщень</w:t>
        <w:br/>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03</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10</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д</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згідно з додатком.</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2. Укласти з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громадянином</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Юхимцем Тарасом Миколайовичем договір оренди землі на земельну ділянку з кадастровим номером 0710100000:33:010:0007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3. Зобов’язати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громадянина</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Юхимця Тараса Миколайовича: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4. У разі, якщо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громадянином</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xml:space="preserve"> Юхимцем Тарасом Миколайовичем не підписано договір оренди землі впродовж шести календарних м</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ісяців з моменту прийняття рішення, пункти 1-3 рішення будуть відкликані.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5. Надати згоду на відновлення меж земельної ділянки комунальної власності з кадастровим номером 0710100000:33:010:0007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6</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r>
    </w:p>
    <w:p>
      <w:pPr>
        <w:pStyle w:val="Normal"/>
        <w:widowControl w:val="false"/>
        <w:bidi w:val="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6"/>
          <w:szCs w:val="26"/>
          <w:highlight w:val="white"/>
          <w:u w:val="none"/>
          <w:shd w:fill="FFFFFF" w:val="clear"/>
          <w:em w:val="none"/>
          <w:lang w:val="uk-UA" w:eastAsia="zh-CN" w:bidi="ar-SA"/>
        </w:rPr>
        <w:t>Секретар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auto"/>
          <w:spacing w:val="-4"/>
          <w:kern w:val="0"/>
          <w:sz w:val="24"/>
          <w:szCs w:val="24"/>
          <w:highlight w:val="white"/>
          <w:em w:val="none"/>
          <w:lang w:val="ru-RU" w:eastAsia="zh-CN" w:bidi="ar-SA"/>
        </w:rPr>
        <w:t>Гула 777 873</w:t>
      </w:r>
    </w:p>
    <w:sectPr>
      <w:type w:val="nextPage"/>
      <w:pgSz w:w="11906" w:h="16838"/>
      <w:pgMar w:left="1650" w:right="616" w:gutter="0" w:header="0" w:top="589" w:footer="0" w:bottom="184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1126</TotalTime>
  <Application>LibreOffice/7.4.0.3$Windows_X86_64 LibreOffice_project/f85e47c08ddd19c015c0114a68350214f7066f5a</Application>
  <AppVersion>15.0000</AppVersion>
  <Pages>2</Pages>
  <Words>682</Words>
  <Characters>4554</Characters>
  <CharactersWithSpaces>5434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2026-09-29T11:40:21Z</cp:lastPrinted>
  <dcterms:modified xsi:type="dcterms:W3CDTF">2026-10-12T14:21:28Z</dcterms:modified>
  <cp:revision>416</cp:revision>
  <dc:subject/>
  <dc:title> </dc:title>
</cp:coreProperties>
</file>

<file path=docProps/custom.xml><?xml version="1.0" encoding="utf-8"?>
<Properties xmlns="http://schemas.openxmlformats.org/officeDocument/2006/custom-properties" xmlns:vt="http://schemas.openxmlformats.org/officeDocument/2006/docPropsVTypes"/>
</file>