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firstLine="4962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Додаток </w:t>
      </w:r>
    </w:p>
    <w:p>
      <w:pPr>
        <w:pStyle w:val="Normal"/>
        <w:ind w:firstLine="4962"/>
        <w:jc w:val="both"/>
        <w:rPr>
          <w:sz w:val="28"/>
          <w:szCs w:val="28"/>
        </w:rPr>
      </w:pPr>
      <w:r>
        <w:rPr>
          <w:sz w:val="28"/>
          <w:szCs w:val="28"/>
        </w:rPr>
        <w:t>до рішення виконавчого комітету</w:t>
      </w:r>
    </w:p>
    <w:p>
      <w:pPr>
        <w:pStyle w:val="Normal"/>
        <w:ind w:firstLine="4962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міської ради</w:t>
      </w:r>
    </w:p>
    <w:p>
      <w:pPr>
        <w:pStyle w:val="Normal"/>
        <w:tabs>
          <w:tab w:val="clear" w:pos="708"/>
          <w:tab w:val="left" w:pos="13320" w:leader="none"/>
        </w:tabs>
        <w:ind w:firstLine="4962"/>
        <w:rPr/>
      </w:pPr>
      <w:r>
        <w:rPr>
          <w:sz w:val="28"/>
          <w:szCs w:val="28"/>
        </w:rPr>
        <w:t xml:space="preserve">________________№_________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ПЕРЕЛІК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громадян, знятих з квартирного обліку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r>
        <mc:AlternateContent>
          <mc:Choice Requires="wps">
            <w:drawing>
              <wp:anchor behindDoc="0" distT="0" distB="0" distL="0" distR="114935" simplePos="0" locked="0" layoutInCell="0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109220</wp:posOffset>
                </wp:positionV>
                <wp:extent cx="5532120" cy="4522470"/>
                <wp:effectExtent l="0" t="0" r="0" b="0"/>
                <wp:wrapSquare wrapText="bothSides"/>
                <wp:docPr id="1" name="Рам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2120" cy="452247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8748" w:type="dxa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28"/>
                              <w:gridCol w:w="3600"/>
                              <w:gridCol w:w="1440"/>
                              <w:gridCol w:w="2880"/>
                            </w:tblGrid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з/п 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Прізвище, ім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ru-RU"/>
                                    </w:rPr>
                                    <w:t>’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я, по батькові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Склад сім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’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ї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Дата взяття на квартирний облік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Сидорук Володимир Васильович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13.02.2016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Овчарук Сергій Володимирович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28.12.2016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Книш Тетяна Володимирівна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28.11.2005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Кухтей-Хилюк Леся Віталіївна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24.12.2015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/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Сичевська Зіновія Євгеніївна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25.09.2007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Дорощук Тетяна Василівна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25.12.2008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Качула Ірина Володимирівна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01.06.1984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Татушко Валентина Олексіївна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11.01.1985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Доридор Зінаїда Анатоліївна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02.02.1987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Несторук Петро Федонович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31.03.1988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Коробко Василь Павлович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05.10.1987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Normal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eastAsia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t" lIns="3175" tIns="3175" rIns="3175" bIns="317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435.6pt;height:356.1pt;mso-wrap-distance-left:0pt;mso-wrap-distance-right:9.05pt;mso-wrap-distance-top:0pt;mso-wrap-distance-bottom:0pt;margin-top:8.6pt;mso-position-vertical-relative:text;margin-left:0pt;mso-position-horizontal-relative:text">
                <v:fill opacity="0f"/>
                <v:textbox inset="0.00347222222222222in,0.00347222222222222in,0.00347222222222222in,0.00347222222222222in">
                  <w:txbxContent>
                    <w:tbl>
                      <w:tblPr>
                        <w:tblW w:w="8748" w:type="dxa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28"/>
                        <w:gridCol w:w="3600"/>
                        <w:gridCol w:w="1440"/>
                        <w:gridCol w:w="2880"/>
                      </w:tblGrid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з/п 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Прізвище, ім</w:t>
                            </w:r>
                            <w:r>
                              <w:rPr>
                                <w:sz w:val="28"/>
                                <w:szCs w:val="28"/>
                                <w:lang w:val="ru-RU"/>
                              </w:rPr>
                              <w:t>’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я, по батькові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Склад сім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ї</w:t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Дата взяття на квартирний облік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Сидорук Володимир Васильович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13.02.2016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Овчарук Сергій Володимирович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28.12.2016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Книш Тетяна Володимирівна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28.11.2005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Кухтей-Хилюк Леся Віталіївна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24.12.2015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Сичевська Зіновія Євгеніївна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25.09.2007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Дорощук Тетяна Василівна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25.12.2008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Качула Ірина Володимирівна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01.06.1984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Татушко Валентина Олексіївна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11.01.1985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Доридор Зінаїда Анатоліївна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02.02.1987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Несторук Петро Федонович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31.03.1988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8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Коробко Василь Павлович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c>
                        <w:tc>
                          <w:tcPr>
                            <w:tcW w:w="288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05.10.1987</w:t>
                            </w:r>
                          </w:p>
                        </w:tc>
                      </w:tr>
                    </w:tbl>
                    <w:p>
                      <w:pPr>
                        <w:pStyle w:val="Normal"/>
                        <w:rPr>
                          <w:rFonts w:eastAsia="Times New Roman"/>
                        </w:rPr>
                      </w:pPr>
                      <w:r>
                        <w:rPr>
                          <w:rFonts w:eastAsia="Times New Roman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/>
      </w:pPr>
      <w:r>
        <w:rPr/>
        <w:t>Козюта 726 863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SimSun;宋体" w:cs="Times New Roman"/>
      <w:color w:val="auto"/>
      <w:sz w:val="24"/>
      <w:szCs w:val="24"/>
      <w:lang w:val="uk-UA" w:eastAsia="zh-CN" w:bidi="ar-SA"/>
    </w:rPr>
  </w:style>
  <w:style w:type="character" w:styleId="Style14">
    <w:name w:val="Шрифт абзацу за замовчуванням"/>
    <w:qFormat/>
    <w:rPr/>
  </w:style>
  <w:style w:type="character" w:styleId="Style15">
    <w:name w:val="Основной шрифт абзаца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Вміст рамки"/>
    <w:basedOn w:val="Normal"/>
    <w:qFormat/>
    <w:pPr/>
    <w:rPr/>
  </w:style>
  <w:style w:type="paragraph" w:styleId="Style23">
    <w:name w:val="Вміст таблиці"/>
    <w:basedOn w:val="Normal"/>
    <w:qFormat/>
    <w:pPr>
      <w:widowControl w:val="false"/>
      <w:suppressLineNumbers/>
    </w:pPr>
    <w:rPr/>
  </w:style>
  <w:style w:type="paragraph" w:styleId="Style24">
    <w:name w:val="Заголовок таблиці"/>
    <w:basedOn w:val="Style23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</TotalTime>
  <Application>LibreOffice/7.4.3.2$Windows_X86_64 LibreOffice_project/1048a8393ae2eeec98dff31b5c133c5f1d08b890</Application>
  <AppVersion>15.0000</AppVersion>
  <Pages>1</Pages>
  <Words>93</Words>
  <Characters>638</Characters>
  <CharactersWithSpaces>694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2024-03-04T19:31:00Z</dcterms:created>
  <dc:creator>savchuk</dc:creator>
  <dc:description/>
  <cp:keywords/>
  <dc:language>uk-UA</dc:language>
  <cp:lastModifiedBy>tetiana doroshchuk</cp:lastModifiedBy>
  <cp:lastPrinted>2024-05-08T07:54:00Z</cp:lastPrinted>
  <dcterms:modified xsi:type="dcterms:W3CDTF">2024-05-13T11:54:39Z</dcterms:modified>
  <cp:revision>4</cp:revision>
  <dc:subject/>
  <dc:title>                                                                                                                       Додаток</dc:title>
</cp:coreProperties>
</file>