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07" w:rsidRDefault="00743C07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2534895" r:id="rId7"/>
        </w:pict>
      </w:r>
    </w:p>
    <w:p w:rsidR="00743C07" w:rsidRDefault="00743C07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743C07" w:rsidRDefault="00743C07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43C07" w:rsidRPr="005A2888" w:rsidRDefault="00743C0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43C07" w:rsidRPr="005A2888" w:rsidRDefault="00743C0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43C07" w:rsidRPr="005A2888" w:rsidRDefault="00743C0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43C07" w:rsidRDefault="00743C0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43C07" w:rsidRPr="00027BA6" w:rsidRDefault="00743C07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43C07" w:rsidRDefault="00743C07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743C07" w:rsidRDefault="00743C07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743C07" w:rsidRDefault="00743C07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743C07" w:rsidRDefault="00743C07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20.06.2025 № 7, враховуючи звернення громадян:</w:t>
      </w:r>
    </w:p>
    <w:p w:rsidR="00743C07" w:rsidRDefault="00743C0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3C07" w:rsidRDefault="00743C0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Бебко Ніні Миколаївні,</w:t>
      </w:r>
      <w:r w:rsidRPr="00962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Берегович Ользі Кузьмівні,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Забороль,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Бєлоусову Віктору Миколайовичу,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Бірюк Ірині Олексіївні, ___ – 10 000 (десять тисяч) гривень на вирішення соціально-побутових проблем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Буткевич Зінаїді Іванівні, ___ – 1000 (</w:t>
      </w:r>
      <w:r w:rsidRPr="001C2CA3">
        <w:rPr>
          <w:rFonts w:ascii="Times New Roman" w:hAnsi="Times New Roman" w:cs="Times New Roman"/>
          <w:sz w:val="28"/>
          <w:szCs w:val="28"/>
        </w:rPr>
        <w:t>одну тисячу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Вакуліч Ларисі Григорівні, ___ – 5000 (п’ять тисяч)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Величку Василю Васильовичу,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Висоцькому Володимиру Федоровичу,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Кульчин,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Леоніду Федоровичу,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Галіводі Ганні Степанівні, ___ – 1000 (одну тисячу) гривень на лікування (проживає за адресою: м. Луцьк, ___);</w:t>
      </w:r>
    </w:p>
    <w:p w:rsidR="00743C07" w:rsidRDefault="00743C07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Давидовичу Василю Трохимовичу,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Дроботенко Світлані Володимирівні,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Заліщук Надії Якимівні, ___ – 5000 (п’ять тисяч) гривень на лікування заявниці та її чоловіка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Іваничко Марії Олексіївні, ___ – 5000 (п’ять тисяч) гривень на лікування (проживає за адресою: с. Іванчиці,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Калькову Олегу Михайловичу, ___ – 1000 (одну тисячу) гривень на лікування (проживає за адресою: м. Луцьк, ___);</w:t>
      </w:r>
    </w:p>
    <w:p w:rsidR="00743C07" w:rsidRDefault="00743C07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Клінкевичу Георгію Івановичу,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Валентині Юхимівні, ___ – 5000 (п’ять тисяч)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Коробко Галині Василівні, ___ – 2000 (дві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Коротєєвій Галині Юріївні,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Косенюку Олександру Володимировичу, ___ – 5000 (п’ять тисяч)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Косяковій Олександрі Федорівні, ___ – </w:t>
      </w:r>
      <w:r>
        <w:rPr>
          <w:sz w:val="28"/>
          <w:szCs w:val="28"/>
        </w:rPr>
        <w:t>3000</w:t>
      </w:r>
      <w:r>
        <w:rPr>
          <w:rFonts w:ascii="Times New Roman" w:hAnsi="Times New Roman" w:cs="Times New Roman"/>
          <w:sz w:val="28"/>
          <w:szCs w:val="28"/>
        </w:rPr>
        <w:t>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Кузьмичу Ростиславу Арсенійовичу,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Кукришевій Нінель Анатоліївні,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Кулагіній Анні Дмитрівні,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Кучерявому Анатолію Гервасійовичу,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Лебедевич Раїсі Нурамедівні,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Левицькій Анні Вікторівні, ___ – 2000 (дві тисячі) гривень на лікування дитини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Лець Світлані Володимирівні,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Лихач Оксані Анатоліївні, ___ – 1000 (одну тисячу) гривень на лікування брата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Лухтаю Миколі Павловичу,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Лучко Марії Дмитрівні, ___ – 3000 (три тисячі) гривень на лікування чоловіка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Майсаку Ігорю Валентиновичу,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Ользі Анатоліївні,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сина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Мартиш Вікторії Вячеславівні,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 Надії Михайлівні,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Євгенії Миколаївні,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Світлані Михайлівні,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 Валентині Миколаївні,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Мацех Емілії Володимирівні, ___ – 5000 (п’ять тисяч)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Мироненко Вікторії Ігорівні,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Зінаїді Іванівні,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Огнєвій Олені Дмитрівні,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Охотіній Надії Петрівні, ___ – 2000 (дві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Палійчуку Петру Михайловичу, ___ – 5000 (п’ять тисяч)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Ілоні Анатоліївні, ___ – 2000 (дві тисячі) гривень на лікування дитини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Валерію Володимировичу,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Парфенюк Вікторії Миколаївні,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Пастуху Михайлу Петровичу, ___ – 1000 (одну тисячу)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Рудницькій Людмилі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sz w:val="28"/>
          <w:szCs w:val="28"/>
        </w:rPr>
        <w:t xml:space="preserve"> – 2000 (дві</w:t>
      </w:r>
      <w:r>
        <w:rPr>
          <w:rFonts w:cs="Lucida Sans"/>
          <w:sz w:val="28"/>
          <w:szCs w:val="28"/>
        </w:rPr>
        <w:t> </w:t>
      </w:r>
      <w:r>
        <w:rPr>
          <w:sz w:val="28"/>
          <w:szCs w:val="28"/>
        </w:rPr>
        <w:t>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Олені Володимирівні, ___ – 8000 (вісім тисяч) гривень на лікування дитини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Смалюк Галині Миколаївні, ___ – 5000 (п’ять тисяч)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Смедюк Емілії Лавринівні, ___ – 3000 (три тисячі)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Солімчук Галині Іванівні,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Терновій Любові Володимирівні, ___ – 5000 (п’ять тисяч) гривень на лікування (проживає за адресою: м. Луцьк, ___);</w:t>
      </w:r>
    </w:p>
    <w:p w:rsidR="00743C07" w:rsidRDefault="00743C0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Тецькому Сергію Миколайовичу, ___ – 1000 (одну тисячу) гривень на лікування (проживає за адресою: м. Луцьк, ___);</w:t>
      </w:r>
    </w:p>
    <w:p w:rsidR="00743C07" w:rsidRDefault="00743C07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Ушаковій Оксані Анатоліївні, ___ – 5000 (п’ять тисяч) гривень на лікування (проживає за адресою: м. Луцьк, ___);</w:t>
      </w:r>
      <w:r w:rsidRPr="0026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C07" w:rsidRDefault="00743C07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 Марії Мусіївні, ___ – 3000 (три тисячі) гривень на лікування (проживає за адресою: м. Луцьк, ___);</w:t>
      </w:r>
    </w:p>
    <w:p w:rsidR="00743C07" w:rsidRDefault="00743C07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Фурсік Ларисі Олександрівні, ___ – 3000 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сім’</w:t>
      </w:r>
      <w:r w:rsidRPr="00480EE3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___);</w:t>
      </w:r>
    </w:p>
    <w:p w:rsidR="00743C07" w:rsidRDefault="00743C07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Харченко Світлані Ярославівні, ___ – 1000 (одну тисячу) гривень на лікування (проживає за адресою: м. Луцьк, ___);</w:t>
      </w:r>
    </w:p>
    <w:p w:rsidR="00743C07" w:rsidRDefault="00743C07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 Катерині Вячеславівні, ___ – 1000 (одну тисячу) гривень на лікування (проживає за адресою: м. Луцьк, ___);</w:t>
      </w:r>
      <w:r w:rsidRPr="00534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C07" w:rsidRDefault="00743C07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Хвицю Андрію Миколайовичу,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743C07" w:rsidRDefault="00743C07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Шикалюку Володимиру Степановичу, ___ – 3000 (три тисячі) гривень на лікування (проживає за адресою: м. Луцьк, ___);</w:t>
      </w:r>
    </w:p>
    <w:p w:rsidR="00743C07" w:rsidRDefault="00743C07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Шикалюк Надії Соловіївні, ___ – 1000 (одну тисячу) гривень на лікування (проживає за адресою: м. Луцьк, ___);</w:t>
      </w:r>
    </w:p>
    <w:p w:rsidR="00743C07" w:rsidRDefault="00743C07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Щуревській Ользі Володимирівні, ___ – 3000 (три тисячі) гривень на лікування (проживає за адресою: м. Луцьк, ___).</w:t>
      </w:r>
    </w:p>
    <w:p w:rsidR="00743C07" w:rsidRDefault="00743C07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743C07" w:rsidRDefault="00743C07" w:rsidP="0042624A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743C07" w:rsidRDefault="00743C07" w:rsidP="004E64D7">
      <w:pPr>
        <w:pStyle w:val="ListParagraph"/>
        <w:ind w:left="0"/>
        <w:jc w:val="both"/>
        <w:rPr>
          <w:rFonts w:cs="Lucida Sans"/>
        </w:rPr>
      </w:pPr>
    </w:p>
    <w:p w:rsidR="00743C07" w:rsidRDefault="00743C07" w:rsidP="004E64D7">
      <w:pPr>
        <w:pStyle w:val="ListParagraph"/>
        <w:ind w:left="0"/>
        <w:jc w:val="both"/>
        <w:rPr>
          <w:rFonts w:cs="Lucida Sans"/>
        </w:rPr>
      </w:pPr>
    </w:p>
    <w:p w:rsidR="00743C07" w:rsidRDefault="00743C07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743C07" w:rsidRDefault="00743C07" w:rsidP="004E64D7">
      <w:pPr>
        <w:rPr>
          <w:rFonts w:ascii="Times New Roman" w:hAnsi="Times New Roman" w:cs="Times New Roman"/>
          <w:sz w:val="28"/>
          <w:szCs w:val="28"/>
        </w:rPr>
      </w:pPr>
    </w:p>
    <w:p w:rsidR="00743C07" w:rsidRPr="00CF4162" w:rsidRDefault="00743C07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Козлюк 284 181</w:t>
      </w:r>
    </w:p>
    <w:sectPr w:rsidR="00743C07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C07" w:rsidRDefault="00743C07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743C07" w:rsidRDefault="00743C07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C07" w:rsidRDefault="00743C07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743C07" w:rsidRDefault="00743C07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C07" w:rsidRPr="00580099" w:rsidRDefault="00743C07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667FDF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743C07" w:rsidRDefault="00743C07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70036"/>
    <w:rsid w:val="00070419"/>
    <w:rsid w:val="0007183D"/>
    <w:rsid w:val="000758E0"/>
    <w:rsid w:val="000779DA"/>
    <w:rsid w:val="00077A63"/>
    <w:rsid w:val="00082DF8"/>
    <w:rsid w:val="000830CE"/>
    <w:rsid w:val="00094089"/>
    <w:rsid w:val="00094CB5"/>
    <w:rsid w:val="0009596F"/>
    <w:rsid w:val="000976DB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64C"/>
    <w:rsid w:val="000C2426"/>
    <w:rsid w:val="000C3613"/>
    <w:rsid w:val="000C58B8"/>
    <w:rsid w:val="000D3CFA"/>
    <w:rsid w:val="000D57F9"/>
    <w:rsid w:val="000D65C2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4151"/>
    <w:rsid w:val="00106BBC"/>
    <w:rsid w:val="00107674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95F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2CA3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1DCF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2E82"/>
    <w:rsid w:val="0020520B"/>
    <w:rsid w:val="002075B9"/>
    <w:rsid w:val="002110B7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3F21"/>
    <w:rsid w:val="00255446"/>
    <w:rsid w:val="0025793F"/>
    <w:rsid w:val="002603BA"/>
    <w:rsid w:val="002625DD"/>
    <w:rsid w:val="00264CA4"/>
    <w:rsid w:val="002669C3"/>
    <w:rsid w:val="002716A1"/>
    <w:rsid w:val="002776AB"/>
    <w:rsid w:val="00277C73"/>
    <w:rsid w:val="002818BB"/>
    <w:rsid w:val="0028219B"/>
    <w:rsid w:val="00283EB4"/>
    <w:rsid w:val="00284773"/>
    <w:rsid w:val="00286243"/>
    <w:rsid w:val="0029408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10086"/>
    <w:rsid w:val="00312425"/>
    <w:rsid w:val="003232D2"/>
    <w:rsid w:val="00325630"/>
    <w:rsid w:val="00326107"/>
    <w:rsid w:val="003328F2"/>
    <w:rsid w:val="00333E75"/>
    <w:rsid w:val="00334F3F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C38"/>
    <w:rsid w:val="00391110"/>
    <w:rsid w:val="003943CD"/>
    <w:rsid w:val="003948B3"/>
    <w:rsid w:val="00397DF6"/>
    <w:rsid w:val="00397E12"/>
    <w:rsid w:val="003A154E"/>
    <w:rsid w:val="003A321D"/>
    <w:rsid w:val="003A48D2"/>
    <w:rsid w:val="003A5A33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C74"/>
    <w:rsid w:val="0040318C"/>
    <w:rsid w:val="00404F4D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ECD"/>
    <w:rsid w:val="004716CB"/>
    <w:rsid w:val="00473ECD"/>
    <w:rsid w:val="004751E9"/>
    <w:rsid w:val="00477051"/>
    <w:rsid w:val="00480EE3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0438C"/>
    <w:rsid w:val="00506D7B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1026"/>
    <w:rsid w:val="0053366C"/>
    <w:rsid w:val="005345C6"/>
    <w:rsid w:val="005409E6"/>
    <w:rsid w:val="00540DEA"/>
    <w:rsid w:val="00542694"/>
    <w:rsid w:val="005439F7"/>
    <w:rsid w:val="00543BD6"/>
    <w:rsid w:val="005502F8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7CA1"/>
    <w:rsid w:val="00570B0C"/>
    <w:rsid w:val="00571690"/>
    <w:rsid w:val="00572035"/>
    <w:rsid w:val="00572548"/>
    <w:rsid w:val="00572EDA"/>
    <w:rsid w:val="00573A1F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FD0"/>
    <w:rsid w:val="00654B16"/>
    <w:rsid w:val="006602F7"/>
    <w:rsid w:val="00662902"/>
    <w:rsid w:val="00663FB8"/>
    <w:rsid w:val="00665658"/>
    <w:rsid w:val="00666027"/>
    <w:rsid w:val="00667FDF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C1071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34CC3"/>
    <w:rsid w:val="00740C7E"/>
    <w:rsid w:val="00743C07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E2982"/>
    <w:rsid w:val="007E37A9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81"/>
    <w:rsid w:val="0082119E"/>
    <w:rsid w:val="008266E9"/>
    <w:rsid w:val="008342D8"/>
    <w:rsid w:val="0083521F"/>
    <w:rsid w:val="00835AFF"/>
    <w:rsid w:val="00840500"/>
    <w:rsid w:val="00844DBD"/>
    <w:rsid w:val="008455BC"/>
    <w:rsid w:val="008511FC"/>
    <w:rsid w:val="008515D0"/>
    <w:rsid w:val="008558D7"/>
    <w:rsid w:val="008569D4"/>
    <w:rsid w:val="008578E8"/>
    <w:rsid w:val="008615F3"/>
    <w:rsid w:val="008635C2"/>
    <w:rsid w:val="00863A02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69FE"/>
    <w:rsid w:val="00886A63"/>
    <w:rsid w:val="00887F02"/>
    <w:rsid w:val="00892D86"/>
    <w:rsid w:val="00892F79"/>
    <w:rsid w:val="00893106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37C4"/>
    <w:rsid w:val="00914068"/>
    <w:rsid w:val="009140D1"/>
    <w:rsid w:val="0091424F"/>
    <w:rsid w:val="009151A2"/>
    <w:rsid w:val="00915D6D"/>
    <w:rsid w:val="00915FAC"/>
    <w:rsid w:val="0091787B"/>
    <w:rsid w:val="00920439"/>
    <w:rsid w:val="00920D24"/>
    <w:rsid w:val="00923E0F"/>
    <w:rsid w:val="0092406B"/>
    <w:rsid w:val="00925F25"/>
    <w:rsid w:val="0093084F"/>
    <w:rsid w:val="00930B3F"/>
    <w:rsid w:val="00931D63"/>
    <w:rsid w:val="0093651E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D53F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7397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313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0060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53C8"/>
    <w:rsid w:val="00B90299"/>
    <w:rsid w:val="00B95946"/>
    <w:rsid w:val="00B97D84"/>
    <w:rsid w:val="00BA0E9F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7B13"/>
    <w:rsid w:val="00BF071B"/>
    <w:rsid w:val="00BF1684"/>
    <w:rsid w:val="00BF1BED"/>
    <w:rsid w:val="00BF39B3"/>
    <w:rsid w:val="00BF45E1"/>
    <w:rsid w:val="00BF4E77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43E2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F0E"/>
    <w:rsid w:val="00DE6B03"/>
    <w:rsid w:val="00DF0BC7"/>
    <w:rsid w:val="00DF1558"/>
    <w:rsid w:val="00DF5080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58C0"/>
    <w:rsid w:val="00E65D89"/>
    <w:rsid w:val="00E679E7"/>
    <w:rsid w:val="00E701BF"/>
    <w:rsid w:val="00E70258"/>
    <w:rsid w:val="00E72216"/>
    <w:rsid w:val="00E763CE"/>
    <w:rsid w:val="00E80B7E"/>
    <w:rsid w:val="00E87926"/>
    <w:rsid w:val="00E93996"/>
    <w:rsid w:val="00E93FC5"/>
    <w:rsid w:val="00EA7B17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38BD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1F79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DocumentMap">
    <w:name w:val="Document Map"/>
    <w:basedOn w:val="Normal"/>
    <w:link w:val="DocumentMapChar"/>
    <w:uiPriority w:val="99"/>
    <w:semiHidden/>
    <w:rsid w:val="00562783"/>
    <w:pPr>
      <w:shd w:val="clear" w:color="auto" w:fill="000080"/>
    </w:pPr>
    <w:rPr>
      <w:rFonts w:ascii="Times New Roman" w:hAnsi="Times New Roman" w:cs="Times New Roman"/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5307</Words>
  <Characters>3026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2025-06-24T14:30:00Z</cp:lastPrinted>
  <dcterms:created xsi:type="dcterms:W3CDTF">2025-06-27T09:54:00Z</dcterms:created>
  <dcterms:modified xsi:type="dcterms:W3CDTF">2025-06-27T10:09:00Z</dcterms:modified>
</cp:coreProperties>
</file>