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E4D" w:rsidRDefault="000A5E4D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6774579" r:id="rId7"/>
        </w:pict>
      </w:r>
    </w:p>
    <w:p w:rsidR="000A5E4D" w:rsidRDefault="000A5E4D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0A5E4D" w:rsidRDefault="000A5E4D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A5E4D" w:rsidRPr="005A2888" w:rsidRDefault="000A5E4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5E4D" w:rsidRPr="005A2888" w:rsidRDefault="000A5E4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A5E4D" w:rsidRPr="005A2888" w:rsidRDefault="000A5E4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A5E4D" w:rsidRDefault="000A5E4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A5E4D" w:rsidRPr="00027BA6" w:rsidRDefault="000A5E4D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0A5E4D" w:rsidRDefault="000A5E4D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0A5E4D" w:rsidRDefault="000A5E4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A5E4D" w:rsidRDefault="000A5E4D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A5E4D" w:rsidRDefault="000A5E4D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08.08.2025 № 9, враховуючи звернення громадян:</w:t>
      </w:r>
    </w:p>
    <w:p w:rsidR="000A5E4D" w:rsidRDefault="000A5E4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5E4D" w:rsidRPr="00C6751E" w:rsidRDefault="000A5E4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Аркушиній Світлані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Бахомент Світлані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Бихнюк Олені Костянтинівні,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Білокурцю Володимиру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Бірук Марії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Блосі Галині Михеївні,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Бондар Валентині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Бондаруку Олександру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Бугайчук Юлії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Антонівка,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Будь Аллі Владиславівні,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Валенко Любові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Венгерській Євгенії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Вєчкановій Ірині Юріївні,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Вітко Любові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Волошко Тетяні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Гойчуку Олександру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Голодюк Раїсі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Григоровському Степану Анатолійовичу,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C6751E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Дейнюку Олександру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Сирники,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Денисовій Нонні Холостівні,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Княгининок,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Єрофєєнку Миколі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Кашевському Петру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Ковальчук Ользі Лаврентіївні,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Ковальчуку Сергію Євгеновичу,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Конашуку Валерію Григоровичу,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Корнійчуку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Косенюку Олександру Володимировичу,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Кузьмічу Василю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Лавренчуку Валерію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Лець Світлані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Лукашевич Катерині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Марчук Любові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Марчук Марії Олексіївні,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Мельничуку Миколі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Мигляс Зої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Мишленік Віті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Мороз Ганні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Мудрик Аллі Богданівні,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Назарчук Ірині Євгеніївні,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10 000 (деять тисяч) гривень на лікування дітей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Ніщик Надії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онука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Ніщику Олександру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онука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Новаку Олексію Васильовичу,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Олейнику Олександру Йосиповичу,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Онисюк Людмилі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Павлюк Тетяні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Пащуку Володимиру Андрійовичу,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заявника та його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Пирожик Тетяні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Подліпній Зінаїді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Приймі Владиславу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Прусак Людмилі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Рєпіній Валентині Омелянівні,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Римарчук Зінаїді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Шепель,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Рогатинській Ніні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Савченку Анатолію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Скороход Валентині Полікарпівні,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Стецюк Галині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A5E4D" w:rsidRPr="00C6751E" w:rsidRDefault="000A5E4D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Сторчевій Людмилі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Терпелюк Оксані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Тивонюк Ніні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Ткаченко Лідії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Ткачук Світлані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Третяку Олександру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Турій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Хайчевській Вірі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Хвойніковій Світлані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Цьомі Любові Гордіївні,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C6751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с. Милуші,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Чикаловій Тетяні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Шапошніковій Валентині Арсентіївні,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Шкредь Марії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Шпак Ніні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Шпуртюк Ользі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2819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Ярощук Світлані Валентинівні,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C6751E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C6751E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);</w:t>
      </w:r>
    </w:p>
    <w:p w:rsidR="000A5E4D" w:rsidRPr="00C6751E" w:rsidRDefault="000A5E4D" w:rsidP="000A22F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751E">
        <w:rPr>
          <w:rFonts w:ascii="Times New Roman" w:hAnsi="Times New Roman" w:cs="Times New Roman"/>
          <w:sz w:val="28"/>
          <w:szCs w:val="28"/>
        </w:rPr>
        <w:t xml:space="preserve">Ярощуку Сергію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6751E">
        <w:rPr>
          <w:rFonts w:ascii="Times New Roman" w:hAnsi="Times New Roman" w:cs="Times New Roman"/>
          <w:sz w:val="28"/>
          <w:szCs w:val="28"/>
        </w:rPr>
        <w:t>).</w:t>
      </w:r>
    </w:p>
    <w:p w:rsidR="000A5E4D" w:rsidRPr="00C6751E" w:rsidRDefault="000A5E4D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 w:rsidRPr="00C6751E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0A5E4D" w:rsidRPr="00C6751E" w:rsidRDefault="000A5E4D" w:rsidP="0042624A">
      <w:pPr>
        <w:pStyle w:val="ListParagraph"/>
        <w:ind w:left="0" w:firstLine="567"/>
        <w:jc w:val="both"/>
      </w:pPr>
      <w:r w:rsidRPr="00C6751E">
        <w:t>3. Контроль за виконанням розпорядження покласти на заступника міського голови Ірину Чебелюк.</w:t>
      </w:r>
    </w:p>
    <w:p w:rsidR="000A5E4D" w:rsidRDefault="000A5E4D" w:rsidP="004E64D7">
      <w:pPr>
        <w:pStyle w:val="ListParagraph"/>
        <w:ind w:left="0"/>
        <w:jc w:val="both"/>
        <w:rPr>
          <w:rFonts w:cs="Lucida Sans"/>
        </w:rPr>
      </w:pPr>
    </w:p>
    <w:p w:rsidR="000A5E4D" w:rsidRDefault="000A5E4D" w:rsidP="004E64D7">
      <w:pPr>
        <w:pStyle w:val="ListParagraph"/>
        <w:ind w:left="0"/>
        <w:jc w:val="both"/>
        <w:rPr>
          <w:rFonts w:cs="Lucida Sans"/>
        </w:rPr>
      </w:pPr>
    </w:p>
    <w:p w:rsidR="000A5E4D" w:rsidRDefault="000A5E4D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0A5E4D" w:rsidRDefault="000A5E4D" w:rsidP="004E64D7">
      <w:pPr>
        <w:rPr>
          <w:rFonts w:ascii="Times New Roman" w:hAnsi="Times New Roman" w:cs="Times New Roman"/>
          <w:sz w:val="28"/>
          <w:szCs w:val="28"/>
        </w:rPr>
      </w:pPr>
    </w:p>
    <w:p w:rsidR="000A5E4D" w:rsidRPr="00CF4162" w:rsidRDefault="000A5E4D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0A5E4D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E4D" w:rsidRDefault="000A5E4D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A5E4D" w:rsidRDefault="000A5E4D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E4D" w:rsidRDefault="000A5E4D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A5E4D" w:rsidRDefault="000A5E4D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E4D" w:rsidRPr="00580099" w:rsidRDefault="000A5E4D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641B0F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0A5E4D" w:rsidRDefault="000A5E4D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497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726C"/>
    <w:rsid w:val="00070036"/>
    <w:rsid w:val="00070419"/>
    <w:rsid w:val="000705CB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A22F0"/>
    <w:rsid w:val="000A58DC"/>
    <w:rsid w:val="000A5E4D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D3CFA"/>
    <w:rsid w:val="000D57F9"/>
    <w:rsid w:val="000D65C2"/>
    <w:rsid w:val="000E3B38"/>
    <w:rsid w:val="000E5D20"/>
    <w:rsid w:val="000E6286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07BDF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4C44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1DCF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2E82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5E02"/>
    <w:rsid w:val="00237BBC"/>
    <w:rsid w:val="00244241"/>
    <w:rsid w:val="00245A4E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4CA4"/>
    <w:rsid w:val="002669C3"/>
    <w:rsid w:val="002716A1"/>
    <w:rsid w:val="002776AB"/>
    <w:rsid w:val="00277C73"/>
    <w:rsid w:val="002818BB"/>
    <w:rsid w:val="00281922"/>
    <w:rsid w:val="0028219B"/>
    <w:rsid w:val="00283EB4"/>
    <w:rsid w:val="00284773"/>
    <w:rsid w:val="00286243"/>
    <w:rsid w:val="0029408E"/>
    <w:rsid w:val="0029464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079AC"/>
    <w:rsid w:val="00310086"/>
    <w:rsid w:val="00312425"/>
    <w:rsid w:val="0031729E"/>
    <w:rsid w:val="003232D2"/>
    <w:rsid w:val="00325630"/>
    <w:rsid w:val="00326107"/>
    <w:rsid w:val="003313EC"/>
    <w:rsid w:val="003328F2"/>
    <w:rsid w:val="00333E75"/>
    <w:rsid w:val="00334F3F"/>
    <w:rsid w:val="00335A51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94F"/>
    <w:rsid w:val="00390C38"/>
    <w:rsid w:val="00391110"/>
    <w:rsid w:val="003943CD"/>
    <w:rsid w:val="003948B3"/>
    <w:rsid w:val="00397E12"/>
    <w:rsid w:val="003A154E"/>
    <w:rsid w:val="003A321D"/>
    <w:rsid w:val="003A48D2"/>
    <w:rsid w:val="003A57EC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45A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0EE3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812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493C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461B"/>
    <w:rsid w:val="0050368C"/>
    <w:rsid w:val="0050438C"/>
    <w:rsid w:val="00506D7B"/>
    <w:rsid w:val="00512D5F"/>
    <w:rsid w:val="00513C71"/>
    <w:rsid w:val="00514C12"/>
    <w:rsid w:val="00517553"/>
    <w:rsid w:val="005175A0"/>
    <w:rsid w:val="005203F3"/>
    <w:rsid w:val="00521285"/>
    <w:rsid w:val="00522115"/>
    <w:rsid w:val="00525060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679F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1AE6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1B0F"/>
    <w:rsid w:val="00642258"/>
    <w:rsid w:val="0064244F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1717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0DC"/>
    <w:rsid w:val="00712494"/>
    <w:rsid w:val="00713F50"/>
    <w:rsid w:val="00714D58"/>
    <w:rsid w:val="00717909"/>
    <w:rsid w:val="00720E68"/>
    <w:rsid w:val="00721549"/>
    <w:rsid w:val="007227E8"/>
    <w:rsid w:val="00722A6F"/>
    <w:rsid w:val="007250D8"/>
    <w:rsid w:val="00733B20"/>
    <w:rsid w:val="00734CC3"/>
    <w:rsid w:val="00740C7E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1E89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37A9"/>
    <w:rsid w:val="007E658C"/>
    <w:rsid w:val="007E6D34"/>
    <w:rsid w:val="007E6EC7"/>
    <w:rsid w:val="007E7127"/>
    <w:rsid w:val="007F3D79"/>
    <w:rsid w:val="007F4710"/>
    <w:rsid w:val="007F4C50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81"/>
    <w:rsid w:val="0082119E"/>
    <w:rsid w:val="008266E9"/>
    <w:rsid w:val="008342D8"/>
    <w:rsid w:val="0083521F"/>
    <w:rsid w:val="00835AFF"/>
    <w:rsid w:val="00840500"/>
    <w:rsid w:val="00844DBD"/>
    <w:rsid w:val="008455BC"/>
    <w:rsid w:val="008511FC"/>
    <w:rsid w:val="008515D0"/>
    <w:rsid w:val="008558D7"/>
    <w:rsid w:val="008569D4"/>
    <w:rsid w:val="008578E8"/>
    <w:rsid w:val="008615F3"/>
    <w:rsid w:val="00862F41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3106"/>
    <w:rsid w:val="0089467F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5FAC"/>
    <w:rsid w:val="0091787B"/>
    <w:rsid w:val="00920439"/>
    <w:rsid w:val="00920D24"/>
    <w:rsid w:val="00920D30"/>
    <w:rsid w:val="009217CA"/>
    <w:rsid w:val="00923E0F"/>
    <w:rsid w:val="0092406B"/>
    <w:rsid w:val="00925F25"/>
    <w:rsid w:val="0093084F"/>
    <w:rsid w:val="00930B3F"/>
    <w:rsid w:val="0093110F"/>
    <w:rsid w:val="00931D63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28BA"/>
    <w:rsid w:val="00975503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86038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1D31"/>
    <w:rsid w:val="009C2FE5"/>
    <w:rsid w:val="009C2FEF"/>
    <w:rsid w:val="009C3A2B"/>
    <w:rsid w:val="009C474F"/>
    <w:rsid w:val="009C63E6"/>
    <w:rsid w:val="009C645D"/>
    <w:rsid w:val="009D27FF"/>
    <w:rsid w:val="009D4DA9"/>
    <w:rsid w:val="009D53FA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118E"/>
    <w:rsid w:val="00A02108"/>
    <w:rsid w:val="00A03AFC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2D8"/>
    <w:rsid w:val="00A72313"/>
    <w:rsid w:val="00A77827"/>
    <w:rsid w:val="00A8302F"/>
    <w:rsid w:val="00A838E2"/>
    <w:rsid w:val="00A83E67"/>
    <w:rsid w:val="00A87273"/>
    <w:rsid w:val="00A904C0"/>
    <w:rsid w:val="00A90BDB"/>
    <w:rsid w:val="00A9111B"/>
    <w:rsid w:val="00A91DD3"/>
    <w:rsid w:val="00A92404"/>
    <w:rsid w:val="00A94552"/>
    <w:rsid w:val="00A94C3E"/>
    <w:rsid w:val="00A94FC4"/>
    <w:rsid w:val="00AA2848"/>
    <w:rsid w:val="00AA30E3"/>
    <w:rsid w:val="00AA3D2E"/>
    <w:rsid w:val="00AA6C1D"/>
    <w:rsid w:val="00AA77B9"/>
    <w:rsid w:val="00AA781E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0A08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53C8"/>
    <w:rsid w:val="00B90299"/>
    <w:rsid w:val="00B90E96"/>
    <w:rsid w:val="00B95946"/>
    <w:rsid w:val="00B97D84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2EA7"/>
    <w:rsid w:val="00BE57BC"/>
    <w:rsid w:val="00BE5D0B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0B6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5C1"/>
    <w:rsid w:val="00C443E2"/>
    <w:rsid w:val="00C539FA"/>
    <w:rsid w:val="00C55B67"/>
    <w:rsid w:val="00C568ED"/>
    <w:rsid w:val="00C56AD6"/>
    <w:rsid w:val="00C56DB0"/>
    <w:rsid w:val="00C57A73"/>
    <w:rsid w:val="00C61371"/>
    <w:rsid w:val="00C63BFF"/>
    <w:rsid w:val="00C6425A"/>
    <w:rsid w:val="00C66F15"/>
    <w:rsid w:val="00C6751E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6AA8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4D26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05A9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79E7"/>
    <w:rsid w:val="00E701BF"/>
    <w:rsid w:val="00E70258"/>
    <w:rsid w:val="00E72216"/>
    <w:rsid w:val="00E73244"/>
    <w:rsid w:val="00E763CE"/>
    <w:rsid w:val="00E80B7E"/>
    <w:rsid w:val="00E87926"/>
    <w:rsid w:val="00E91806"/>
    <w:rsid w:val="00E93996"/>
    <w:rsid w:val="00E93FC5"/>
    <w:rsid w:val="00EA5DB0"/>
    <w:rsid w:val="00EA7B17"/>
    <w:rsid w:val="00EB5F36"/>
    <w:rsid w:val="00EC033D"/>
    <w:rsid w:val="00EC3BD8"/>
    <w:rsid w:val="00EC47F3"/>
    <w:rsid w:val="00EC4C5F"/>
    <w:rsid w:val="00EC7A48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3D5F"/>
    <w:rsid w:val="00F47FB3"/>
    <w:rsid w:val="00F520EC"/>
    <w:rsid w:val="00F538BD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B7314"/>
    <w:rsid w:val="00FC01EA"/>
    <w:rsid w:val="00FC42E0"/>
    <w:rsid w:val="00FC779F"/>
    <w:rsid w:val="00FD2774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DocumentMap">
    <w:name w:val="Document Map"/>
    <w:basedOn w:val="Normal"/>
    <w:link w:val="DocumentMapChar"/>
    <w:uiPriority w:val="99"/>
    <w:semiHidden/>
    <w:rsid w:val="00562783"/>
    <w:pPr>
      <w:shd w:val="clear" w:color="auto" w:fill="000080"/>
    </w:pPr>
    <w:rPr>
      <w:rFonts w:ascii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09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5</Pages>
  <Words>5973</Words>
  <Characters>3406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2025-08-13T13:49:00Z</cp:lastPrinted>
  <dcterms:created xsi:type="dcterms:W3CDTF">2025-08-15T09:56:00Z</dcterms:created>
  <dcterms:modified xsi:type="dcterms:W3CDTF">2025-08-15T11:50:00Z</dcterms:modified>
</cp:coreProperties>
</file>