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0D" w:rsidRPr="009167B5" w:rsidRDefault="00081E0D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aint.Picture" ShapeID="_x0000_i1025" DrawAspect="Content" ObjectID="_1800255034" r:id="rId7"/>
        </w:object>
      </w:r>
    </w:p>
    <w:p w:rsidR="00081E0D" w:rsidRPr="009167B5" w:rsidRDefault="00081E0D" w:rsidP="0079221F">
      <w:pPr>
        <w:jc w:val="center"/>
        <w:rPr>
          <w:sz w:val="16"/>
          <w:szCs w:val="16"/>
        </w:rPr>
      </w:pPr>
    </w:p>
    <w:p w:rsidR="00081E0D" w:rsidRPr="00867ACA" w:rsidRDefault="00081E0D" w:rsidP="0079221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81E0D" w:rsidRPr="003C6E43" w:rsidRDefault="00081E0D" w:rsidP="0079221F">
      <w:pPr>
        <w:rPr>
          <w:color w:val="FF0000"/>
          <w:sz w:val="10"/>
          <w:szCs w:val="10"/>
        </w:rPr>
      </w:pPr>
    </w:p>
    <w:p w:rsidR="00081E0D" w:rsidRPr="002C0097" w:rsidRDefault="00081E0D" w:rsidP="0079221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81E0D" w:rsidRPr="009167B5" w:rsidRDefault="00081E0D" w:rsidP="0079221F">
      <w:pPr>
        <w:jc w:val="center"/>
        <w:rPr>
          <w:b/>
          <w:bCs/>
          <w:sz w:val="20"/>
          <w:szCs w:val="20"/>
        </w:rPr>
      </w:pPr>
    </w:p>
    <w:p w:rsidR="00081E0D" w:rsidRPr="009167B5" w:rsidRDefault="00081E0D" w:rsidP="002765D7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81E0D" w:rsidRPr="009167B5" w:rsidRDefault="00081E0D" w:rsidP="002765D7">
      <w:pPr>
        <w:jc w:val="center"/>
        <w:rPr>
          <w:bCs/>
          <w:sz w:val="40"/>
          <w:szCs w:val="40"/>
        </w:rPr>
      </w:pPr>
    </w:p>
    <w:p w:rsidR="00081E0D" w:rsidRDefault="00081E0D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11F21">
        <w:rPr>
          <w:lang w:val="uk-UA"/>
        </w:rPr>
        <w:t>________________</w:t>
      </w:r>
      <w:r>
        <w:rPr>
          <w:lang w:val="uk-UA"/>
        </w:rPr>
        <w:tab/>
      </w:r>
      <w:r w:rsidRPr="00011F21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011F21">
        <w:rPr>
          <w:lang w:val="uk-UA"/>
        </w:rPr>
        <w:t>№________________</w:t>
      </w:r>
    </w:p>
    <w:p w:rsidR="00081E0D" w:rsidRPr="00272F54" w:rsidRDefault="00081E0D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081E0D" w:rsidRDefault="00081E0D" w:rsidP="00011F21">
      <w:pPr>
        <w:ind w:right="4818"/>
        <w:jc w:val="both"/>
        <w:rPr>
          <w:sz w:val="28"/>
          <w:szCs w:val="28"/>
        </w:rPr>
      </w:pPr>
      <w:r w:rsidRPr="00011F21">
        <w:rPr>
          <w:sz w:val="28"/>
          <w:szCs w:val="28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32</w:t>
      </w:r>
    </w:p>
    <w:p w:rsidR="00081E0D" w:rsidRDefault="00081E0D" w:rsidP="00011F21">
      <w:pPr>
        <w:ind w:right="4818"/>
        <w:jc w:val="both"/>
        <w:rPr>
          <w:sz w:val="28"/>
          <w:szCs w:val="28"/>
        </w:rPr>
      </w:pPr>
    </w:p>
    <w:p w:rsidR="00081E0D" w:rsidRPr="00011F21" w:rsidRDefault="00081E0D" w:rsidP="00011F21">
      <w:pPr>
        <w:ind w:right="4818"/>
        <w:jc w:val="both"/>
        <w:rPr>
          <w:sz w:val="28"/>
          <w:szCs w:val="28"/>
        </w:rPr>
      </w:pPr>
    </w:p>
    <w:p w:rsidR="00081E0D" w:rsidRPr="00011F21" w:rsidRDefault="00081E0D" w:rsidP="00011F21">
      <w:pPr>
        <w:ind w:firstLine="567"/>
        <w:jc w:val="both"/>
        <w:rPr>
          <w:sz w:val="28"/>
          <w:szCs w:val="28"/>
        </w:rPr>
      </w:pPr>
      <w:r w:rsidRPr="00011F21">
        <w:rPr>
          <w:sz w:val="28"/>
          <w:szCs w:val="28"/>
        </w:rPr>
        <w:t>Враховуючи заяву Алексюк Х.М. від 24.01.2025 щодо відкликання заяви, поданої через електронну публічну послугу «єВідновлення», 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:rsidR="00081E0D" w:rsidRPr="00011F21" w:rsidRDefault="00081E0D" w:rsidP="00011F21">
      <w:pPr>
        <w:jc w:val="both"/>
        <w:rPr>
          <w:sz w:val="28"/>
          <w:szCs w:val="28"/>
        </w:rPr>
      </w:pPr>
    </w:p>
    <w:p w:rsidR="00081E0D" w:rsidRPr="00011F21" w:rsidRDefault="00081E0D" w:rsidP="00011F21">
      <w:pPr>
        <w:jc w:val="both"/>
        <w:rPr>
          <w:sz w:val="28"/>
          <w:szCs w:val="28"/>
        </w:rPr>
      </w:pPr>
      <w:r w:rsidRPr="00011F21">
        <w:rPr>
          <w:sz w:val="28"/>
          <w:szCs w:val="28"/>
        </w:rPr>
        <w:t>ВИРІШИВ:</w:t>
      </w:r>
    </w:p>
    <w:p w:rsidR="00081E0D" w:rsidRPr="00011F21" w:rsidRDefault="00081E0D" w:rsidP="00011F21">
      <w:pPr>
        <w:jc w:val="both"/>
        <w:rPr>
          <w:sz w:val="28"/>
          <w:szCs w:val="28"/>
        </w:rPr>
      </w:pPr>
    </w:p>
    <w:p w:rsidR="00081E0D" w:rsidRPr="00011F21" w:rsidRDefault="00081E0D" w:rsidP="00011F21">
      <w:pPr>
        <w:ind w:right="-6" w:firstLine="567"/>
        <w:jc w:val="both"/>
        <w:rPr>
          <w:sz w:val="28"/>
          <w:szCs w:val="28"/>
        </w:rPr>
      </w:pPr>
      <w:r w:rsidRPr="00011F21">
        <w:rPr>
          <w:sz w:val="28"/>
          <w:szCs w:val="28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32, що додається.</w:t>
      </w:r>
    </w:p>
    <w:p w:rsidR="00081E0D" w:rsidRPr="00011F21" w:rsidRDefault="00081E0D" w:rsidP="00011F21">
      <w:pPr>
        <w:ind w:firstLine="567"/>
        <w:jc w:val="both"/>
        <w:rPr>
          <w:sz w:val="28"/>
          <w:szCs w:val="28"/>
        </w:rPr>
      </w:pPr>
      <w:r w:rsidRPr="00011F21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:rsidR="00081E0D" w:rsidRDefault="00081E0D" w:rsidP="00011F21">
      <w:pPr>
        <w:jc w:val="both"/>
        <w:rPr>
          <w:sz w:val="28"/>
          <w:szCs w:val="28"/>
        </w:rPr>
      </w:pPr>
    </w:p>
    <w:p w:rsidR="00081E0D" w:rsidRDefault="00081E0D" w:rsidP="00011F2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081E0D" w:rsidRDefault="00081E0D" w:rsidP="00011F21">
      <w:pPr>
        <w:jc w:val="both"/>
        <w:rPr>
          <w:sz w:val="28"/>
          <w:szCs w:val="28"/>
        </w:rPr>
      </w:pPr>
    </w:p>
    <w:p w:rsidR="00081E0D" w:rsidRDefault="00081E0D" w:rsidP="00011F21">
      <w:pPr>
        <w:jc w:val="both"/>
      </w:pPr>
      <w:r>
        <w:rPr>
          <w:sz w:val="28"/>
          <w:szCs w:val="28"/>
        </w:rPr>
        <w:t>Заступник міського голови,</w:t>
      </w:r>
    </w:p>
    <w:p w:rsidR="00081E0D" w:rsidRDefault="00081E0D" w:rsidP="00011F21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081E0D" w:rsidRDefault="00081E0D" w:rsidP="00011F21">
      <w:pPr>
        <w:jc w:val="both"/>
        <w:rPr>
          <w:sz w:val="20"/>
          <w:szCs w:val="20"/>
        </w:rPr>
      </w:pPr>
    </w:p>
    <w:p w:rsidR="00081E0D" w:rsidRPr="00011F21" w:rsidRDefault="00081E0D" w:rsidP="00011F21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081E0D" w:rsidRPr="00011F21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E0D" w:rsidRDefault="00081E0D" w:rsidP="00CF0A95">
      <w:r>
        <w:separator/>
      </w:r>
    </w:p>
  </w:endnote>
  <w:endnote w:type="continuationSeparator" w:id="0">
    <w:p w:rsidR="00081E0D" w:rsidRDefault="00081E0D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E0D" w:rsidRDefault="00081E0D" w:rsidP="00CF0A95">
      <w:r>
        <w:separator/>
      </w:r>
    </w:p>
  </w:footnote>
  <w:footnote w:type="continuationSeparator" w:id="0">
    <w:p w:rsidR="00081E0D" w:rsidRDefault="00081E0D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0D" w:rsidRPr="00CF0A95" w:rsidRDefault="00081E0D">
    <w:pPr>
      <w:pStyle w:val="Header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011F21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081E0D" w:rsidRDefault="00081E0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21F"/>
    <w:rsid w:val="00005316"/>
    <w:rsid w:val="00011F21"/>
    <w:rsid w:val="00013D94"/>
    <w:rsid w:val="00081E0D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2C0097"/>
    <w:rsid w:val="00346626"/>
    <w:rsid w:val="003C6E43"/>
    <w:rsid w:val="003D036E"/>
    <w:rsid w:val="003E03E7"/>
    <w:rsid w:val="00403E6F"/>
    <w:rsid w:val="00434932"/>
    <w:rsid w:val="0046275A"/>
    <w:rsid w:val="00476771"/>
    <w:rsid w:val="00482089"/>
    <w:rsid w:val="0049013A"/>
    <w:rsid w:val="004B68F1"/>
    <w:rsid w:val="004D48AD"/>
    <w:rsid w:val="004F65E3"/>
    <w:rsid w:val="00624BCC"/>
    <w:rsid w:val="006353DF"/>
    <w:rsid w:val="006416C7"/>
    <w:rsid w:val="006473A8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67ACA"/>
    <w:rsid w:val="00883475"/>
    <w:rsid w:val="008B51B8"/>
    <w:rsid w:val="009167B5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Normal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">
    <w:name w:val="Абзац списка1"/>
    <w:basedOn w:val="Normal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0">
    <w:name w:val="Гіперпосилання1"/>
    <w:uiPriority w:val="99"/>
    <w:rsid w:val="00403E6F"/>
    <w:rPr>
      <w:color w:val="0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EC7D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9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917</Words>
  <Characters>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hachkevych</cp:lastModifiedBy>
  <cp:revision>2</cp:revision>
  <cp:lastPrinted>2022-05-30T14:19:00Z</cp:lastPrinted>
  <dcterms:created xsi:type="dcterms:W3CDTF">2025-02-05T08:04:00Z</dcterms:created>
  <dcterms:modified xsi:type="dcterms:W3CDTF">2025-02-05T08:04:00Z</dcterms:modified>
</cp:coreProperties>
</file>